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072" w:rsidRDefault="00E61DD8">
      <w:r>
        <w:rPr>
          <w:noProof/>
          <w:lang w:val="es-MX" w:eastAsia="es-MX"/>
        </w:rPr>
        <w:pict>
          <v:rect id="Rectángulo 3" o:spid="_x0000_s1028" style="position:absolute;margin-left:-63pt;margin-top:-28.05pt;width:141.45pt;height:134.2pt;z-index:251664896;visibility:visible;mso-wrap-style:none" wrapcoords="-140 -121 -140 21479 21740 21479 21740 -121 -140 -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" strokecolor="#5a5a5a">
            <v:shadow opacity="22936f" origin=",.5" offset="0,.63889mm"/>
            <v:textbox style="mso-next-textbox:#Rectángulo 3">
              <w:txbxContent>
                <w:p w:rsidR="00AD3A5C" w:rsidRDefault="00CF3B4B" w:rsidP="00AD3A5C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>
                        <wp:extent cx="1603009" cy="1266690"/>
                        <wp:effectExtent l="0" t="171450" r="0" b="14351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0203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04602" cy="1267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rect>
        </w:pict>
      </w:r>
      <w:r>
        <w:rPr>
          <w:noProof/>
          <w:lang w:val="es-MX" w:eastAsia="es-MX"/>
        </w:rPr>
        <w:pict>
          <v:rect id="Rectángulo 1" o:spid="_x0000_s1026" style="position:absolute;margin-left:89.85pt;margin-top:-9pt;width:414.8pt;height:98.6pt;z-index:251663872;visibility:visible" wrapcoords="-28 -165 -28 21435 21628 21435 21628 -165 -28 -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" fillcolor="#5a5a5a" strokecolor="#5a5a5a">
            <v:textbox>
              <w:txbxContent>
                <w:p w:rsidR="00C813FF" w:rsidRPr="00E9545F" w:rsidRDefault="00D47A10" w:rsidP="00C813FF">
                  <w:pPr>
                    <w:rPr>
                      <w:rFonts w:ascii="Arial" w:hAnsi="Arial"/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6"/>
                      <w:szCs w:val="36"/>
                    </w:rPr>
                    <w:t>Ricardo Pérez</w:t>
                  </w:r>
                </w:p>
                <w:p w:rsidR="00C813FF" w:rsidRPr="00E9545F" w:rsidRDefault="00D47A10" w:rsidP="00C813FF">
                  <w:pPr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</w:t>
                  </w:r>
                  <w:r w:rsidR="00C813FF" w:rsidRPr="00E9545F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Edad</w:t>
                  </w:r>
                  <w:r w:rsidR="0037088F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2</w:t>
                  </w:r>
                  <w:r w:rsidR="0028353F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2</w:t>
                  </w:r>
                  <w:r w:rsidR="001278D9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años</w:t>
                  </w:r>
                </w:p>
                <w:p w:rsidR="00C813FF" w:rsidRPr="00E9545F" w:rsidRDefault="00045198" w:rsidP="00C813FF">
                  <w:pPr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Cto</w:t>
                  </w:r>
                  <w:proofErr w:type="spellEnd"/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. Rea</w:t>
                  </w:r>
                  <w:r w:rsidR="00D47A10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l del Marques </w:t>
                  </w:r>
                  <w:proofErr w:type="spellStart"/>
                  <w:r w:rsidR="00D47A10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Mz</w:t>
                  </w:r>
                  <w:proofErr w:type="spellEnd"/>
                  <w:r w:rsidR="00D47A10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5 </w:t>
                  </w:r>
                  <w:proofErr w:type="spellStart"/>
                  <w:r w:rsidR="00D47A10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Lt</w:t>
                  </w:r>
                  <w:proofErr w:type="spellEnd"/>
                  <w:r w:rsidR="00D47A10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50</w:t>
                  </w: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Vivienda “c”</w:t>
                  </w:r>
                  <w:r w:rsidR="00D47A10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, México</w:t>
                  </w:r>
                </w:p>
                <w:p w:rsidR="006D6ACC" w:rsidRDefault="00D47A10" w:rsidP="00C813FF">
                  <w:pPr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</w:t>
                  </w:r>
                  <w:r w:rsidR="00A61D3A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Tel: 044-55-14238404</w:t>
                  </w:r>
                  <w:r w:rsidR="0069393C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ab/>
                  </w:r>
                </w:p>
                <w:p w:rsidR="00C813FF" w:rsidRPr="00E9545F" w:rsidRDefault="006D6ACC" w:rsidP="006D6ACC">
                  <w:pPr>
                    <w:ind w:left="708"/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55-69392158</w:t>
                  </w:r>
                  <w:r w:rsidR="0069393C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ab/>
                  </w:r>
                  <w:r w:rsidR="0063412B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               </w:t>
                  </w:r>
                  <w:r w:rsidR="0063412B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ab/>
                    <w:t xml:space="preserve">      </w:t>
                  </w: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ab/>
                    <w:t xml:space="preserve">    </w:t>
                  </w:r>
                  <w:proofErr w:type="spellStart"/>
                  <w:r w:rsidR="00D47A10">
                    <w:rPr>
                      <w:rFonts w:ascii="Arial" w:hAnsi="Arial"/>
                      <w:color w:val="FFFFFF"/>
                      <w:sz w:val="32"/>
                      <w:szCs w:val="32"/>
                    </w:rPr>
                    <w:t>Tec</w:t>
                  </w:r>
                  <w:proofErr w:type="spellEnd"/>
                  <w:r w:rsidR="00D47A10">
                    <w:rPr>
                      <w:rFonts w:ascii="Arial" w:hAnsi="Arial"/>
                      <w:color w:val="FFFFFF"/>
                      <w:sz w:val="32"/>
                      <w:szCs w:val="32"/>
                    </w:rPr>
                    <w:t xml:space="preserve">. </w:t>
                  </w:r>
                  <w:proofErr w:type="gramStart"/>
                  <w:r w:rsidR="00D47A10">
                    <w:rPr>
                      <w:rFonts w:ascii="Arial" w:hAnsi="Arial"/>
                      <w:color w:val="FFFFFF"/>
                      <w:sz w:val="32"/>
                      <w:szCs w:val="32"/>
                    </w:rPr>
                    <w:t>e</w:t>
                  </w:r>
                  <w:r w:rsidR="001278D9">
                    <w:rPr>
                      <w:rFonts w:ascii="Arial" w:hAnsi="Arial"/>
                      <w:color w:val="FFFFFF"/>
                      <w:sz w:val="32"/>
                      <w:szCs w:val="32"/>
                    </w:rPr>
                    <w:t>n</w:t>
                  </w:r>
                  <w:proofErr w:type="gramEnd"/>
                  <w:r w:rsidR="001278D9">
                    <w:rPr>
                      <w:rFonts w:ascii="Arial" w:hAnsi="Arial"/>
                      <w:color w:val="FFFFFF"/>
                      <w:sz w:val="32"/>
                      <w:szCs w:val="32"/>
                    </w:rPr>
                    <w:t xml:space="preserve"> Informática</w:t>
                  </w:r>
                </w:p>
                <w:p w:rsidR="00C813FF" w:rsidRPr="00E9545F" w:rsidRDefault="001278D9" w:rsidP="00C813FF">
                  <w:pPr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E-mail</w:t>
                  </w:r>
                  <w:r w:rsidR="00045198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ripega_10@hotmail</w:t>
                  </w:r>
                  <w:r w:rsidR="00C813FF" w:rsidRPr="00E9545F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.com                         </w:t>
                  </w:r>
                  <w:r w:rsidR="00D47A10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ab/>
                    <w:t xml:space="preserve">    </w:t>
                  </w:r>
                  <w:r w:rsidR="00C813FF" w:rsidRPr="00E9545F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       </w:t>
                  </w:r>
                  <w:r w:rsidR="00BF6244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Disponible </w:t>
                  </w:r>
                  <w:bookmarkStart w:id="0" w:name="_GoBack"/>
                  <w:bookmarkEnd w:id="0"/>
                  <w:r w:rsidR="00BF6244"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al confirmar</w:t>
                  </w:r>
                </w:p>
                <w:p w:rsidR="00C813FF" w:rsidRPr="00E9545F" w:rsidRDefault="00C813FF" w:rsidP="00C813FF">
                  <w:pPr>
                    <w:rPr>
                      <w:color w:val="FFFFFF"/>
                    </w:rPr>
                  </w:pPr>
                </w:p>
              </w:txbxContent>
            </v:textbox>
            <w10:wrap type="through"/>
          </v:rect>
        </w:pict>
      </w: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0" o:spid="_x0000_s1027" type="#_x0000_t202" style="position:absolute;margin-left:-37.9pt;margin-top:-70.55pt;width:379.9pt;height:61.55pt;z-index:251662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" filled="f" stroked="f">
            <v:path arrowok="t"/>
            <v:textbox>
              <w:txbxContent>
                <w:p w:rsidR="007E2065" w:rsidRDefault="007E2065" w:rsidP="00072FD0">
                  <w:pPr>
                    <w:tabs>
                      <w:tab w:val="left" w:pos="5245"/>
                    </w:tabs>
                    <w:rPr>
                      <w:rFonts w:ascii="Arial" w:hAnsi="Arial"/>
                      <w:noProof/>
                      <w:sz w:val="20"/>
                      <w:szCs w:val="20"/>
                      <w:lang w:val="es-ES"/>
                    </w:rPr>
                  </w:pPr>
                </w:p>
                <w:p w:rsidR="00AD3A5C" w:rsidRDefault="00AD3A5C"/>
              </w:txbxContent>
            </v:textbox>
            <w10:wrap type="square"/>
          </v:shape>
        </w:pict>
      </w:r>
    </w:p>
    <w:p w:rsidR="00A70072" w:rsidRPr="00A70072" w:rsidRDefault="00A70072" w:rsidP="00A70072"/>
    <w:p w:rsidR="00A70072" w:rsidRPr="00A70072" w:rsidRDefault="00E61DD8" w:rsidP="00A70072">
      <w:r>
        <w:rPr>
          <w:noProof/>
          <w:lang w:val="es-MX" w:eastAsia="es-MX"/>
        </w:rPr>
        <w:pict>
          <v:shape id="Cuadro de texto 5" o:spid="_x0000_s1029" type="#_x0000_t202" style="position:absolute;margin-left:-1in;margin-top:4.45pt;width:180pt;height:2in;z-index:25165056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" filled="f" stroked="f">
            <v:textbox style="mso-next-textbox:#Cuadro de texto 5" inset=",7.2pt,,7.2pt">
              <w:txbxContent>
                <w:p w:rsidR="00AD3A5C" w:rsidRPr="007E2065" w:rsidRDefault="00AD3A5C" w:rsidP="00AD3A5C">
                  <w:pPr>
                    <w:rPr>
                      <w:rFonts w:ascii="Arial" w:hAnsi="Arial"/>
                      <w:color w:val="0000FF"/>
                      <w:sz w:val="20"/>
                      <w:szCs w:val="20"/>
                    </w:rPr>
                  </w:pPr>
                  <w:r w:rsidRPr="007E2065">
                    <w:rPr>
                      <w:rFonts w:ascii="Arial" w:hAnsi="Arial"/>
                      <w:b/>
                      <w:color w:val="0000FF"/>
                      <w:sz w:val="36"/>
                      <w:szCs w:val="36"/>
                    </w:rPr>
                    <w:t>HABILIDADES</w:t>
                  </w:r>
                </w:p>
                <w:p w:rsidR="00AD3A5C" w:rsidRDefault="00AD3A5C">
                  <w:pPr>
                    <w:rPr>
                      <w:rFonts w:ascii="Arial" w:hAnsi="Arial"/>
                      <w:color w:val="000000"/>
                    </w:rPr>
                  </w:pPr>
                </w:p>
                <w:p w:rsidR="0037088F" w:rsidRDefault="00E711B9" w:rsidP="00285B62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-</w:t>
                  </w:r>
                  <w:r w:rsidR="0069393C">
                    <w:rPr>
                      <w:rFonts w:ascii="Arial" w:hAnsi="Arial"/>
                    </w:rPr>
                    <w:t>Programación</w:t>
                  </w:r>
                </w:p>
                <w:p w:rsidR="0069393C" w:rsidRDefault="0069393C" w:rsidP="00285B62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-Diagnóstico y reparación de equipos electrónicos.</w:t>
                  </w:r>
                </w:p>
                <w:p w:rsidR="0069393C" w:rsidRDefault="0069393C" w:rsidP="00285B62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-Diseño gráfico.</w:t>
                  </w:r>
                </w:p>
                <w:p w:rsidR="0069393C" w:rsidRDefault="0069393C" w:rsidP="00285B62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-</w:t>
                  </w:r>
                  <w:r w:rsidR="00057618">
                    <w:rPr>
                      <w:rFonts w:ascii="Arial" w:hAnsi="Arial"/>
                    </w:rPr>
                    <w:t>Mantenimiento correctivo y</w:t>
                  </w:r>
                </w:p>
                <w:p w:rsidR="00057618" w:rsidRDefault="00057618" w:rsidP="00285B62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Preventivo.</w:t>
                  </w:r>
                </w:p>
              </w:txbxContent>
            </v:textbox>
            <w10:wrap type="tight"/>
          </v:shape>
        </w:pict>
      </w:r>
    </w:p>
    <w:p w:rsidR="00A70072" w:rsidRPr="00A70072" w:rsidRDefault="00A70072" w:rsidP="00A70072"/>
    <w:p w:rsidR="00A70072" w:rsidRPr="00A70072" w:rsidRDefault="00E61DD8" w:rsidP="00A70072">
      <w:r>
        <w:rPr>
          <w:noProof/>
          <w:lang w:val="es-MX" w:eastAsia="es-MX"/>
        </w:rPr>
        <w:pict>
          <v:shape id="Cuadro de texto 7" o:spid="_x0000_s1030" type="#_x0000_t202" style="position:absolute;margin-left:179.95pt;margin-top:12.3pt;width:207pt;height:2in;z-index:251652608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" filled="f" stroked="f">
            <v:shadow color="black" opacity="49150f" offset=".74833mm,.74833mm"/>
            <v:textbox inset=",7.2pt,,7.2pt">
              <w:txbxContent>
                <w:p w:rsidR="00AD3A5C" w:rsidRDefault="00AD3A5C" w:rsidP="004F25B4">
                  <w:pPr>
                    <w:rPr>
                      <w:rFonts w:ascii="Arial" w:hAnsi="Arial"/>
                    </w:rPr>
                  </w:pPr>
                  <w:r w:rsidRPr="00045198">
                    <w:rPr>
                      <w:rFonts w:ascii="Arial" w:hAnsi="Arial"/>
                      <w:b/>
                      <w:color w:val="000000"/>
                      <w:lang w:val="en-US"/>
                    </w:rPr>
                    <w:t>-</w:t>
                  </w:r>
                  <w:proofErr w:type="spellStart"/>
                  <w:r w:rsidRPr="00045198">
                    <w:rPr>
                      <w:rFonts w:ascii="Arial" w:hAnsi="Arial"/>
                      <w:b/>
                      <w:lang w:val="en-US"/>
                    </w:rPr>
                    <w:t>Programas</w:t>
                  </w:r>
                  <w:proofErr w:type="spellEnd"/>
                  <w:r w:rsidR="00D47A10">
                    <w:rPr>
                      <w:rFonts w:ascii="Arial" w:hAnsi="Arial"/>
                      <w:b/>
                      <w:lang w:val="en-US"/>
                    </w:rPr>
                    <w:t xml:space="preserve"> </w:t>
                  </w:r>
                  <w:proofErr w:type="spellStart"/>
                  <w:r w:rsidRPr="00045198">
                    <w:rPr>
                      <w:rFonts w:ascii="Arial" w:hAnsi="Arial"/>
                      <w:b/>
                      <w:lang w:val="en-US"/>
                    </w:rPr>
                    <w:t>manejados</w:t>
                  </w:r>
                  <w:proofErr w:type="spellEnd"/>
                  <w:r w:rsidRPr="00045198">
                    <w:rPr>
                      <w:rFonts w:ascii="Arial" w:hAnsi="Arial"/>
                      <w:b/>
                      <w:lang w:val="en-US"/>
                    </w:rPr>
                    <w:t>:</w:t>
                  </w:r>
                  <w:r w:rsidR="001278D9" w:rsidRPr="00045198">
                    <w:rPr>
                      <w:rFonts w:ascii="Arial" w:hAnsi="Arial"/>
                      <w:lang w:val="en-US"/>
                    </w:rPr>
                    <w:t xml:space="preserve"> </w:t>
                  </w:r>
                  <w:r w:rsidR="0063412B">
                    <w:rPr>
                      <w:rFonts w:ascii="Arial" w:hAnsi="Arial"/>
                      <w:lang w:val="en-US"/>
                    </w:rPr>
                    <w:t>Paquetería o</w:t>
                  </w:r>
                  <w:r w:rsidR="00F52596">
                    <w:rPr>
                      <w:rFonts w:ascii="Arial" w:hAnsi="Arial"/>
                      <w:lang w:val="en-US"/>
                    </w:rPr>
                    <w:t xml:space="preserve">ffice, </w:t>
                  </w:r>
                  <w:r w:rsidR="00E711B9">
                    <w:rPr>
                      <w:rFonts w:ascii="Arial" w:hAnsi="Arial"/>
                      <w:lang w:val="en-US"/>
                    </w:rPr>
                    <w:t>p</w:t>
                  </w:r>
                  <w:proofErr w:type="spellStart"/>
                  <w:r w:rsidR="00F26193">
                    <w:rPr>
                      <w:rFonts w:ascii="Arial" w:hAnsi="Arial"/>
                    </w:rPr>
                    <w:t>rogramas</w:t>
                  </w:r>
                  <w:proofErr w:type="spellEnd"/>
                  <w:r w:rsidR="00F26193">
                    <w:rPr>
                      <w:rFonts w:ascii="Arial" w:hAnsi="Arial"/>
                    </w:rPr>
                    <w:t xml:space="preserve"> de diseño web,</w:t>
                  </w:r>
                  <w:r w:rsidR="001278D9">
                    <w:rPr>
                      <w:rFonts w:ascii="Arial" w:hAnsi="Arial"/>
                    </w:rPr>
                    <w:t xml:space="preserve"> gráfico</w:t>
                  </w:r>
                  <w:r w:rsidR="00F26193">
                    <w:rPr>
                      <w:rFonts w:ascii="Arial" w:hAnsi="Arial"/>
                    </w:rPr>
                    <w:t xml:space="preserve"> y softwar</w:t>
                  </w:r>
                  <w:r w:rsidR="00D47A10">
                    <w:rPr>
                      <w:rFonts w:ascii="Arial" w:hAnsi="Arial"/>
                    </w:rPr>
                    <w:t>e de mantenimiento.</w:t>
                  </w:r>
                </w:p>
                <w:p w:rsidR="00F52596" w:rsidRPr="00F52596" w:rsidRDefault="00F52596" w:rsidP="004F25B4">
                  <w:pPr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Arial" w:hAnsi="Arial"/>
                    </w:rPr>
                    <w:t>-</w:t>
                  </w:r>
                  <w:r>
                    <w:rPr>
                      <w:rFonts w:ascii="Arial" w:hAnsi="Arial"/>
                      <w:b/>
                    </w:rPr>
                    <w:t xml:space="preserve">Nociones en: </w:t>
                  </w:r>
                  <w:r>
                    <w:rPr>
                      <w:rFonts w:ascii="Arial" w:hAnsi="Arial"/>
                    </w:rPr>
                    <w:t>Programas de edición de video y audio</w:t>
                  </w:r>
                </w:p>
              </w:txbxContent>
            </v:textbox>
            <w10:wrap type="through"/>
          </v:shape>
        </w:pict>
      </w:r>
      <w:r>
        <w:rPr>
          <w:noProof/>
          <w:lang w:val="es-MX" w:eastAsia="es-MX"/>
        </w:rPr>
        <w:pict>
          <v:shape id="Cuadro de texto 6" o:spid="_x0000_s1031" type="#_x0000_t202" style="position:absolute;margin-left:31pt;margin-top:12.3pt;width:180pt;height:117pt;z-index:251651584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" filled="f" stroked="f">
            <v:textbox inset=",7.2pt,,7.2pt">
              <w:txbxContent>
                <w:p w:rsidR="00AD3A5C" w:rsidRPr="0044216C" w:rsidRDefault="00AD3A5C" w:rsidP="004835EE">
                  <w:pPr>
                    <w:rPr>
                      <w:rFonts w:ascii="Arial" w:hAnsi="Arial"/>
                    </w:rPr>
                  </w:pPr>
                  <w:r w:rsidRPr="0044216C">
                    <w:rPr>
                      <w:rFonts w:ascii="Arial" w:hAnsi="Arial"/>
                    </w:rPr>
                    <w:t>Español: Natal</w:t>
                  </w:r>
                </w:p>
                <w:p w:rsidR="00AD3A5C" w:rsidRPr="001278D9" w:rsidRDefault="001278D9" w:rsidP="004835EE">
                  <w:pPr>
                    <w:rPr>
                      <w:rFonts w:ascii="Arial" w:hAnsi="Arial"/>
                    </w:rPr>
                  </w:pPr>
                  <w:r w:rsidRPr="0044216C">
                    <w:rPr>
                      <w:rFonts w:ascii="Arial" w:hAnsi="Arial"/>
                    </w:rPr>
                    <w:t>Inglés</w:t>
                  </w:r>
                  <w:r w:rsidR="00AD3A5C" w:rsidRPr="0044216C">
                    <w:rPr>
                      <w:rFonts w:ascii="Arial" w:hAnsi="Arial"/>
                    </w:rPr>
                    <w:t xml:space="preserve">: </w:t>
                  </w:r>
                  <w:r w:rsidR="00D47A10">
                    <w:rPr>
                      <w:rFonts w:ascii="Arial" w:hAnsi="Arial"/>
                    </w:rPr>
                    <w:t>Intermedio</w:t>
                  </w:r>
                </w:p>
                <w:p w:rsidR="00AD3A5C" w:rsidRPr="0044216C" w:rsidRDefault="00AD3A5C" w:rsidP="00AD3A5C">
                  <w:pPr>
                    <w:jc w:val="center"/>
                  </w:pPr>
                </w:p>
              </w:txbxContent>
            </v:textbox>
            <w10:wrap type="through"/>
          </v:shape>
        </w:pict>
      </w:r>
      <w:r>
        <w:rPr>
          <w:noProof/>
          <w:lang w:val="es-MX" w:eastAsia="es-MX"/>
        </w:rPr>
        <w:pict>
          <v:line id="Conector recto 2" o:spid="_x0000_s1039" style="position:absolute;z-index:251656704;visibility:visible" from="-184.95pt,12.3pt" to="382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" stroked="f"/>
        </w:pict>
      </w:r>
    </w:p>
    <w:p w:rsidR="00A70072" w:rsidRPr="00A70072" w:rsidRDefault="00E61DD8" w:rsidP="00A70072">
      <w:r>
        <w:rPr>
          <w:noProof/>
          <w:lang w:val="es-MX" w:eastAsia="es-MX"/>
        </w:rPr>
        <w:pict>
          <v:line id="Conector recto 12" o:spid="_x0000_s1038" style="position:absolute;z-index:251658752;visibility:visible" from="-184.95pt,297.35pt" to="382.05pt,2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" stroked="f"/>
        </w:pict>
      </w:r>
      <w:r>
        <w:rPr>
          <w:noProof/>
          <w:lang w:val="es-MX" w:eastAsia="es-MX"/>
        </w:rPr>
        <w:pict>
          <v:line id="Conector recto 4" o:spid="_x0000_s1037" style="position:absolute;z-index:251657728;visibility:visible" from="-184.95pt,126.35pt" to="382.05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" stroked="f"/>
        </w:pict>
      </w:r>
    </w:p>
    <w:p w:rsidR="00A70072" w:rsidRPr="00A70072" w:rsidRDefault="00A70072" w:rsidP="00A70072"/>
    <w:p w:rsidR="00A70072" w:rsidRPr="00A70072" w:rsidRDefault="00A70072" w:rsidP="00A70072"/>
    <w:p w:rsidR="00A70072" w:rsidRPr="00A70072" w:rsidRDefault="00A70072" w:rsidP="00A70072"/>
    <w:p w:rsidR="00A70072" w:rsidRPr="00A70072" w:rsidRDefault="00A70072" w:rsidP="00A70072"/>
    <w:p w:rsidR="00A70072" w:rsidRPr="00A70072" w:rsidRDefault="00A70072" w:rsidP="00A70072"/>
    <w:p w:rsidR="00A70072" w:rsidRPr="00A70072" w:rsidRDefault="00E61DD8" w:rsidP="00A70072">
      <w:r>
        <w:rPr>
          <w:noProof/>
          <w:lang w:val="es-MX" w:eastAsia="es-MX"/>
        </w:rPr>
        <w:pict>
          <v:shape id="Cuadro de texto 8" o:spid="_x0000_s1032" type="#_x0000_t202" style="position:absolute;margin-left:-1in;margin-top:14.9pt;width:567pt;height:129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" filled="f" stroked="f">
            <v:path arrowok="t"/>
            <v:textbox style="mso-next-textbox:#Cuadro de texto 8">
              <w:txbxContent>
                <w:p w:rsidR="00AD3A5C" w:rsidRPr="007E2065" w:rsidRDefault="00AD3A5C" w:rsidP="004F25B4">
                  <w:pP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 w:rsidRPr="007E2065">
                    <w:rPr>
                      <w:rFonts w:ascii="Arial" w:hAnsi="Arial"/>
                      <w:b/>
                      <w:color w:val="0000FF"/>
                      <w:sz w:val="36"/>
                      <w:szCs w:val="36"/>
                    </w:rPr>
                    <w:t>ESTUDIOS</w:t>
                  </w:r>
                </w:p>
                <w:p w:rsidR="00AD3A5C" w:rsidRPr="00B30887" w:rsidRDefault="00AD3A5C" w:rsidP="004F25B4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AD3A5C" w:rsidRPr="00B30887" w:rsidRDefault="00045198" w:rsidP="004F25B4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 xml:space="preserve"> 2010-2013</w:t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/>
                      <w:color w:val="000000"/>
                    </w:rPr>
                    <w:t>Título: Técnico en Informática</w:t>
                  </w:r>
                </w:p>
                <w:p w:rsidR="00AD3A5C" w:rsidRPr="00B30887" w:rsidRDefault="00045198" w:rsidP="004F25B4">
                  <w:pP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 xml:space="preserve"> México</w:t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>CECyTEM</w:t>
                  </w:r>
                  <w:proofErr w:type="spellEnd"/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>chicoloapan</w:t>
                  </w:r>
                  <w:proofErr w:type="spellEnd"/>
                </w:p>
                <w:p w:rsidR="00AD3A5C" w:rsidRPr="00B30887" w:rsidRDefault="00AD3A5C" w:rsidP="004F25B4">
                  <w:pPr>
                    <w:rPr>
                      <w:b/>
                      <w:color w:val="000000"/>
                      <w:sz w:val="36"/>
                      <w:szCs w:val="36"/>
                    </w:rPr>
                  </w:pPr>
                </w:p>
                <w:p w:rsidR="00AD3A5C" w:rsidRPr="00045198" w:rsidRDefault="00BC37E2" w:rsidP="004F25B4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2013- 2015</w:t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/>
                      <w:color w:val="000000"/>
                    </w:rPr>
                    <w:t>Título: Trunca</w:t>
                  </w:r>
                </w:p>
                <w:p w:rsidR="00AD3A5C" w:rsidRDefault="00045198" w:rsidP="004F25B4">
                  <w:pP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 w:rsidR="00D47A10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 xml:space="preserve">IPN – ESCA </w:t>
                  </w:r>
                  <w:proofErr w:type="spellStart"/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>Sto</w:t>
                  </w:r>
                  <w:proofErr w:type="spellEnd"/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 xml:space="preserve"> Tomás</w:t>
                  </w:r>
                </w:p>
                <w:p w:rsidR="001361D4" w:rsidRPr="00B30887" w:rsidRDefault="001361D4" w:rsidP="004F25B4">
                  <w:pP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/>
                      <w:i/>
                      <w:color w:val="000000"/>
                      <w:sz w:val="20"/>
                      <w:szCs w:val="20"/>
                    </w:rPr>
                    <w:tab/>
                    <w:t>Licenciatura en Relaciones Comerciales</w:t>
                  </w:r>
                </w:p>
                <w:p w:rsidR="00AD3A5C" w:rsidRPr="00B30887" w:rsidRDefault="00AD3A5C">
                  <w:pPr>
                    <w:rPr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A70072" w:rsidRPr="00A70072" w:rsidRDefault="005E7E21" w:rsidP="00A70072">
      <w:r>
        <w:rPr>
          <w:noProof/>
          <w:lang w:val="es-MX" w:eastAsia="es-MX"/>
        </w:rPr>
        <w:pict>
          <v:shape id="_x0000_s1075" type="#_x0000_t202" style="position:absolute;margin-left:-82.35pt;margin-top:182.9pt;width:243pt;height:100.2pt;z-index:251682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" filled="f" stroked="f">
            <v:path arrowok="t"/>
            <v:textbox style="mso-next-textbox:#_x0000_s1075">
              <w:txbxContent>
                <w:p w:rsidR="005E7E21" w:rsidRPr="00B30887" w:rsidRDefault="005E7E21" w:rsidP="005E7E21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  <w:p w:rsidR="005E7E21" w:rsidRPr="00BF6244" w:rsidRDefault="005E7E21" w:rsidP="005E7E21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De 13/11/2017 a 13/02/2018</w:t>
                  </w:r>
                </w:p>
                <w:p w:rsidR="005E7E21" w:rsidRDefault="005E7E21" w:rsidP="005E7E21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</w:p>
                <w:p w:rsidR="005E7E21" w:rsidRDefault="005E7E21" w:rsidP="005E7E21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5E7E21" w:rsidRDefault="005E7E21" w:rsidP="005E7E21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5E7E21" w:rsidRPr="00B30887" w:rsidRDefault="005E7E21" w:rsidP="005E7E21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A70072" w:rsidRDefault="00E61DD8" w:rsidP="00A70072">
      <w:r>
        <w:rPr>
          <w:noProof/>
          <w:lang w:val="es-MX" w:eastAsia="es-MX"/>
        </w:rPr>
        <w:pict>
          <v:line id="_x0000_s1036" style="position:absolute;z-index:251666944;visibility:visible" from="-247.1pt,117.2pt" to="319.9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" stroked="f"/>
        </w:pict>
      </w:r>
    </w:p>
    <w:p w:rsidR="001361D4" w:rsidRDefault="001361D4" w:rsidP="00A70072"/>
    <w:p w:rsidR="001361D4" w:rsidRDefault="0028353F" w:rsidP="00A70072">
      <w:r>
        <w:rPr>
          <w:noProof/>
          <w:lang w:val="es-MX" w:eastAsia="es-MX"/>
        </w:rPr>
        <w:pict>
          <v:shape id="_x0000_s1076" type="#_x0000_t202" style="position:absolute;margin-left:-97.55pt;margin-top:19.65pt;width:405pt;height:152.25pt;z-index:2516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" filled="f" stroked="f">
            <v:path arrowok="t"/>
            <v:textbox style="mso-next-textbox:#_x0000_s1076">
              <w:txbxContent>
                <w:p w:rsidR="005E7E21" w:rsidRPr="00846935" w:rsidRDefault="005E7E21" w:rsidP="005E7E21">
                  <w:pPr>
                    <w:rPr>
                      <w:rFonts w:ascii="Arial" w:hAnsi="Arial"/>
                      <w:b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000000"/>
                    </w:rPr>
                    <w:t>Diseño e integración de sistemas computacionales S.A. de C.V.</w:t>
                  </w:r>
                </w:p>
                <w:p w:rsidR="005E7E21" w:rsidRDefault="005E7E21" w:rsidP="005E7E21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  <w:r w:rsidRPr="00B30887">
                    <w:rPr>
                      <w:rFonts w:ascii="Arial" w:hAnsi="Arial"/>
                      <w:color w:val="000000"/>
                      <w:u w:val="single"/>
                    </w:rPr>
                    <w:t>Cargo ocupado</w:t>
                  </w:r>
                  <w:r>
                    <w:rPr>
                      <w:rFonts w:ascii="Arial" w:hAnsi="Arial"/>
                      <w:color w:val="000000"/>
                      <w:u w:val="single"/>
                    </w:rPr>
                    <w:t>:       Técnico instalador de fibra óptica.</w:t>
                  </w:r>
                </w:p>
                <w:p w:rsidR="005E7E21" w:rsidRPr="00B30887" w:rsidRDefault="005E7E21" w:rsidP="005E7E21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</w:p>
                <w:p w:rsidR="0028353F" w:rsidRDefault="005E7E21" w:rsidP="005E7E21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Tareas realizada</w:t>
                  </w:r>
                  <w:r w:rsidRPr="00B30887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s: </w:t>
                  </w: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Construcción de redes de fibra óptica para alimentación de cámaras </w:t>
                  </w:r>
                  <w:r w:rsidR="0028353F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de C4 en el municipio de </w:t>
                  </w:r>
                  <w:proofErr w:type="spellStart"/>
                  <w:r w:rsidR="0028353F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Nezahualcoyotl</w:t>
                  </w:r>
                  <w:proofErr w:type="spellEnd"/>
                  <w:r w:rsidR="0028353F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. </w:t>
                  </w:r>
                </w:p>
                <w:p w:rsidR="005E7E21" w:rsidRDefault="0028353F" w:rsidP="005E7E21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Imersión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 de fibra subterránea, migración de cámaras existentes, interconexión de fibra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monomodo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 con medios de conversión.</w:t>
                  </w:r>
                </w:p>
                <w:p w:rsidR="0028353F" w:rsidRDefault="0028353F" w:rsidP="005E7E21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Uso de equipo de medición OTDR y VFL.</w:t>
                  </w:r>
                </w:p>
                <w:p w:rsidR="0028353F" w:rsidRDefault="0028353F" w:rsidP="005E7E21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Uso de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fusionadora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 de fibra.</w:t>
                  </w:r>
                </w:p>
                <w:p w:rsidR="0028353F" w:rsidRPr="00BF6244" w:rsidRDefault="0028353F" w:rsidP="005E7E21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Configuración de cámaras y eventos de la misma.</w:t>
                  </w:r>
                </w:p>
              </w:txbxContent>
            </v:textbox>
            <w10:wrap type="square"/>
          </v:shape>
        </w:pict>
      </w:r>
    </w:p>
    <w:p w:rsidR="001361D4" w:rsidRDefault="001361D4" w:rsidP="00A70072"/>
    <w:p w:rsidR="00A61D3A" w:rsidRDefault="00A61D3A" w:rsidP="00A70072"/>
    <w:p w:rsidR="00A61D3A" w:rsidRDefault="00A61D3A" w:rsidP="00A70072"/>
    <w:p w:rsidR="00A61D3A" w:rsidRDefault="00A61D3A" w:rsidP="00A70072"/>
    <w:p w:rsidR="00A61D3A" w:rsidRDefault="00270975" w:rsidP="00A70072">
      <w:r>
        <w:rPr>
          <w:noProof/>
          <w:lang w:val="es-MX" w:eastAsia="es-MX"/>
        </w:rPr>
        <w:lastRenderedPageBreak/>
        <w:pict>
          <v:shape id="_x0000_s1057" type="#_x0000_t202" style="position:absolute;margin-left:-70.85pt;margin-top:293.8pt;width:243pt;height:100.2pt;z-index:251667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" filled="f" stroked="f">
            <v:path arrowok="t"/>
            <v:textbox style="mso-next-textbox:#_x0000_s1057">
              <w:txbxContent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De 04/03/2012 a 15/05/2013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61" type="#_x0000_t202" style="position:absolute;margin-left:-71.95pt;margin-top:244.15pt;width:243pt;height:100.2pt;z-index:251672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" filled="f" stroked="f">
            <v:path arrowok="t"/>
            <v:textbox style="mso-next-textbox:#_x0000_s1061">
              <w:txbxContent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De 12/12/2013 a 09/02/2014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Cuadro de texto 10" o:spid="_x0000_s1060" type="#_x0000_t202" style="position:absolute;margin-left:86.9pt;margin-top:243.55pt;width:405pt;height:68.2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" filled="f" stroked="f">
            <v:path arrowok="t"/>
            <v:textbox style="mso-next-textbox:#Cuadro de texto 10">
              <w:txbxContent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000000"/>
                    </w:rPr>
                    <w:t>TELVISTA</w:t>
                  </w:r>
                  <w:r w:rsidRPr="00B30887">
                    <w:rPr>
                      <w:rFonts w:ascii="Arial" w:hAnsi="Arial"/>
                      <w:color w:val="000000"/>
                    </w:rPr>
                    <w:t xml:space="preserve">,  Sector </w:t>
                  </w:r>
                  <w:proofErr w:type="spellStart"/>
                  <w:r>
                    <w:rPr>
                      <w:rFonts w:ascii="Arial" w:hAnsi="Arial"/>
                      <w:color w:val="000000"/>
                    </w:rPr>
                    <w:t>outsourcing</w:t>
                  </w:r>
                  <w:proofErr w:type="spellEnd"/>
                  <w:r>
                    <w:rPr>
                      <w:rFonts w:ascii="Arial" w:hAnsi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/>
                      <w:color w:val="000000"/>
                    </w:rPr>
                    <w:t>call</w:t>
                  </w:r>
                  <w:proofErr w:type="spellEnd"/>
                  <w:r>
                    <w:rPr>
                      <w:rFonts w:ascii="Arial" w:hAnsi="Arial"/>
                      <w:color w:val="000000"/>
                    </w:rPr>
                    <w:t xml:space="preserve"> center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  <w:r w:rsidRPr="00B30887">
                    <w:rPr>
                      <w:rFonts w:ascii="Arial" w:hAnsi="Arial"/>
                      <w:color w:val="000000"/>
                      <w:u w:val="single"/>
                    </w:rPr>
                    <w:t>Cargo ocupado</w:t>
                  </w:r>
                  <w:r>
                    <w:rPr>
                      <w:rFonts w:ascii="Arial" w:hAnsi="Arial"/>
                      <w:color w:val="000000"/>
                      <w:u w:val="single"/>
                    </w:rPr>
                    <w:t xml:space="preserve">:       Agente de </w:t>
                  </w:r>
                  <w:proofErr w:type="spellStart"/>
                  <w:r>
                    <w:rPr>
                      <w:rFonts w:ascii="Arial" w:hAnsi="Arial"/>
                      <w:color w:val="000000"/>
                      <w:u w:val="single"/>
                    </w:rPr>
                    <w:t>contact</w:t>
                  </w:r>
                  <w:proofErr w:type="spellEnd"/>
                  <w:r>
                    <w:rPr>
                      <w:rFonts w:ascii="Arial" w:hAnsi="Arial"/>
                      <w:color w:val="000000"/>
                      <w:u w:val="single"/>
                    </w:rPr>
                    <w:t xml:space="preserve"> center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Tareas realizada</w:t>
                  </w:r>
                  <w:r w:rsidRPr="00B30887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s: </w:t>
                  </w: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Llamadas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inbound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 de atención a clientes en la cuenta de INFONAVIT, manejando software de registro. (Sólo en vacaciones)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58" type="#_x0000_t202" style="position:absolute;margin-left:86.95pt;margin-top:304.3pt;width:405pt;height:110.2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" filled="f" stroked="f">
            <v:path arrowok="t"/>
            <v:textbox style="mso-next-textbox:#_x0000_s1058">
              <w:txbxContent>
                <w:p w:rsidR="0037088F" w:rsidRPr="00846935" w:rsidRDefault="0037088F" w:rsidP="0037088F">
                  <w:pPr>
                    <w:rPr>
                      <w:rFonts w:ascii="Arial" w:hAnsi="Arial"/>
                      <w:b/>
                      <w:color w:val="000000"/>
                    </w:rPr>
                  </w:pPr>
                  <w:r w:rsidRPr="00846935">
                    <w:rPr>
                      <w:rFonts w:ascii="Arial" w:hAnsi="Arial"/>
                      <w:b/>
                      <w:color w:val="000000"/>
                    </w:rPr>
                    <w:t>Supervisión Escolar Regional</w:t>
                  </w:r>
                  <w:r>
                    <w:rPr>
                      <w:rFonts w:ascii="Arial" w:hAnsi="Arial"/>
                      <w:b/>
                      <w:color w:val="000000"/>
                    </w:rPr>
                    <w:t xml:space="preserve"> P269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  <w:r w:rsidRPr="00B30887">
                    <w:rPr>
                      <w:rFonts w:ascii="Arial" w:hAnsi="Arial"/>
                      <w:color w:val="000000"/>
                      <w:u w:val="single"/>
                    </w:rPr>
                    <w:t>Cargo ocupado</w:t>
                  </w:r>
                  <w:r>
                    <w:rPr>
                      <w:rFonts w:ascii="Arial" w:hAnsi="Arial"/>
                      <w:color w:val="000000"/>
                      <w:u w:val="single"/>
                    </w:rPr>
                    <w:t>:       Asistente técnico y administrativo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Tareas realizada</w:t>
                  </w:r>
                  <w:r w:rsidRPr="00B30887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s: </w:t>
                  </w: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Recepción de documentos de las primarias de la región, hacer documentos oficiales, memorándum, circulares,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etc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; Capturar datos y organizar en el archivo, crear programas con fórmulas en Excel y dar mantenimiento a los equipos de cómputo.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  <w:p w:rsidR="0037088F" w:rsidRPr="00C46004" w:rsidRDefault="0037088F" w:rsidP="0037088F">
                  <w:pPr>
                    <w:jc w:val="center"/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Servicio Social</w:t>
                  </w: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68" type="#_x0000_t202" style="position:absolute;margin-left:-67.05pt;margin-top:31.25pt;width:243pt;height:100.2pt;z-index:251678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" filled="f" stroked="f">
            <v:path arrowok="t"/>
            <v:textbox style="mso-next-textbox:#_x0000_s1068">
              <w:txbxContent>
                <w:p w:rsidR="00BF6244" w:rsidRPr="00B30887" w:rsidRDefault="00BF6244" w:rsidP="00BF6244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  <w:p w:rsidR="00BF6244" w:rsidRPr="00BF6244" w:rsidRDefault="00E21328" w:rsidP="00BF6244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De 05/04/2016 a 23/12/2016</w:t>
                  </w:r>
                </w:p>
                <w:p w:rsidR="00BF6244" w:rsidRDefault="00BF6244" w:rsidP="00BF6244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</w:p>
                <w:p w:rsidR="00BF6244" w:rsidRDefault="00BF6244" w:rsidP="00BF6244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BF6244" w:rsidRDefault="00BF6244" w:rsidP="00BF6244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BF6244" w:rsidRPr="00B30887" w:rsidRDefault="00BF6244" w:rsidP="00BF6244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69" type="#_x0000_t202" style="position:absolute;margin-left:87.7pt;margin-top:40.05pt;width:405pt;height:110.2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" filled="f" stroked="f">
            <v:path arrowok="t"/>
            <v:textbox style="mso-next-textbox:#_x0000_s1069">
              <w:txbxContent>
                <w:p w:rsidR="00BF6244" w:rsidRPr="00846935" w:rsidRDefault="00BF6244" w:rsidP="00BF6244">
                  <w:pPr>
                    <w:rPr>
                      <w:rFonts w:ascii="Arial" w:hAnsi="Arial"/>
                      <w:b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000000"/>
                    </w:rPr>
                    <w:t xml:space="preserve">ITCR ingeniería en telecomunicaciones </w:t>
                  </w:r>
                  <w:proofErr w:type="spellStart"/>
                  <w:r>
                    <w:rPr>
                      <w:rFonts w:ascii="Arial" w:hAnsi="Arial"/>
                      <w:b/>
                      <w:color w:val="000000"/>
                    </w:rPr>
                    <w:t>cr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</w:rPr>
                    <w:t xml:space="preserve"> s.a. de </w:t>
                  </w:r>
                  <w:proofErr w:type="spellStart"/>
                  <w:r>
                    <w:rPr>
                      <w:rFonts w:ascii="Arial" w:hAnsi="Arial"/>
                      <w:b/>
                      <w:color w:val="000000"/>
                    </w:rPr>
                    <w:t>c.v.</w:t>
                  </w:r>
                  <w:proofErr w:type="spellEnd"/>
                </w:p>
                <w:p w:rsidR="00BF6244" w:rsidRPr="00B30887" w:rsidRDefault="00BF6244" w:rsidP="00BF6244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  <w:r w:rsidRPr="00B30887">
                    <w:rPr>
                      <w:rFonts w:ascii="Arial" w:hAnsi="Arial"/>
                      <w:color w:val="000000"/>
                      <w:u w:val="single"/>
                    </w:rPr>
                    <w:t>Cargo ocupado</w:t>
                  </w:r>
                  <w:r>
                    <w:rPr>
                      <w:rFonts w:ascii="Arial" w:hAnsi="Arial"/>
                      <w:color w:val="000000"/>
                      <w:u w:val="single"/>
                    </w:rPr>
                    <w:t>:       Técnico instalador certificado.</w:t>
                  </w:r>
                </w:p>
                <w:p w:rsidR="00BF6244" w:rsidRPr="00BF6244" w:rsidRDefault="00BF6244" w:rsidP="00BF6244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Tareas realizada</w:t>
                  </w:r>
                  <w:r w:rsidRPr="00B30887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s: </w:t>
                  </w: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Instalación y </w:t>
                  </w:r>
                  <w:r w:rsidR="00057618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configuración de líneas TELMEX; Cableado estructurado de redes de cobre y FO, configuración de modem AP y </w:t>
                  </w:r>
                  <w:proofErr w:type="spellStart"/>
                  <w:r w:rsidR="00057618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router</w:t>
                  </w:r>
                  <w:proofErr w:type="spellEnd"/>
                  <w:r w:rsidR="00057618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66" type="#_x0000_t202" style="position:absolute;margin-left:86.9pt;margin-top:100.15pt;width:405pt;height:110.2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" filled="f" stroked="f">
            <v:path arrowok="t"/>
            <v:textbox style="mso-next-textbox:#_x0000_s1066">
              <w:txbxContent>
                <w:p w:rsidR="0037088F" w:rsidRPr="00846935" w:rsidRDefault="0063412B" w:rsidP="0037088F">
                  <w:pPr>
                    <w:rPr>
                      <w:rFonts w:ascii="Arial" w:hAnsi="Arial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000000"/>
                    </w:rPr>
                    <w:t>Fabricas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</w:rPr>
                    <w:t xml:space="preserve"> de Francia (Liverpool)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  <w:r w:rsidRPr="00B30887">
                    <w:rPr>
                      <w:rFonts w:ascii="Arial" w:hAnsi="Arial"/>
                      <w:color w:val="000000"/>
                      <w:u w:val="single"/>
                    </w:rPr>
                    <w:t>Cargo ocupado</w:t>
                  </w:r>
                  <w:r>
                    <w:rPr>
                      <w:rFonts w:ascii="Arial" w:hAnsi="Arial"/>
                      <w:color w:val="000000"/>
                      <w:u w:val="single"/>
                    </w:rPr>
                    <w:t xml:space="preserve">:       </w:t>
                  </w:r>
                  <w:r w:rsidR="0063412B">
                    <w:rPr>
                      <w:rFonts w:ascii="Arial" w:hAnsi="Arial"/>
                      <w:color w:val="000000"/>
                      <w:u w:val="single"/>
                    </w:rPr>
                    <w:t>Cajero Vendedor</w:t>
                  </w:r>
                  <w:r w:rsidR="00BF6244">
                    <w:rPr>
                      <w:rFonts w:ascii="Arial" w:hAnsi="Arial"/>
                      <w:color w:val="000000"/>
                      <w:u w:val="single"/>
                    </w:rPr>
                    <w:t xml:space="preserve"> (área muebles)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Tareas realizada</w:t>
                  </w:r>
                  <w:r w:rsidRPr="00B30887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s: </w:t>
                  </w:r>
                  <w:r w:rsidR="0063412B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Promoción de venta, cobro de mercancía y control de inventario</w:t>
                  </w:r>
                  <w:r w:rsidR="00BF6244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 en área de muebles, línea blanca y multimedia</w:t>
                  </w:r>
                  <w:r w:rsidR="0063412B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.</w:t>
                  </w:r>
                </w:p>
                <w:p w:rsidR="0063412B" w:rsidRPr="00B30887" w:rsidRDefault="0063412B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  <w:p w:rsidR="0037088F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62" type="#_x0000_t202" style="position:absolute;margin-left:89.9pt;margin-top:169.9pt;width:405pt;height:68.2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" filled="f" stroked="f">
            <v:path arrowok="t"/>
            <v:textbox style="mso-next-textbox:#_x0000_s1062">
              <w:txbxContent>
                <w:p w:rsidR="0037088F" w:rsidRPr="00846935" w:rsidRDefault="0037088F" w:rsidP="0037088F">
                  <w:pPr>
                    <w:rPr>
                      <w:rFonts w:ascii="Arial" w:hAnsi="Arial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000000"/>
                    </w:rPr>
                    <w:t>Selex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</w:rPr>
                    <w:t xml:space="preserve"> (recursos humanos), SEDESOL, SCT.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  <w:r w:rsidRPr="00B30887">
                    <w:rPr>
                      <w:rFonts w:ascii="Arial" w:hAnsi="Arial"/>
                      <w:color w:val="000000"/>
                      <w:u w:val="single"/>
                    </w:rPr>
                    <w:t>Cargo ocupado</w:t>
                  </w:r>
                  <w:r>
                    <w:rPr>
                      <w:rFonts w:ascii="Arial" w:hAnsi="Arial"/>
                      <w:color w:val="000000"/>
                      <w:u w:val="single"/>
                    </w:rPr>
                    <w:t>:   Capturista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  <w:r w:rsidRPr="00B30887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Tareas realizados: </w:t>
                  </w: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Escanear documentación original de los beneficiarios por parte de SEDESOL, capturar foto y huellas digitales de la persona, así mismo los códigos de la notificación y de la pantalla respectivamente. (Empleo temporal por proyecto)</w:t>
                  </w:r>
                </w:p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Cuadro de texto 9" o:spid="_x0000_s1059" type="#_x0000_t202" style="position:absolute;margin-left:-73.05pt;margin-top:159.9pt;width:243pt;height:100.2pt;z-index:251670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" filled="f" stroked="f">
            <v:path arrowok="t"/>
            <v:textbox style="mso-next-textbox:#Cuadro de texto 9">
              <w:txbxContent>
                <w:p w:rsidR="00BF6244" w:rsidRDefault="00BF6244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BF6244" w:rsidRDefault="00BF6244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De 22/05</w:t>
                  </w:r>
                  <w:r w:rsidR="00BF6244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/2015 a 26/06/2015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65" type="#_x0000_t202" style="position:absolute;margin-left:-70.05pt;margin-top:97.95pt;width:243pt;height:100.2pt;z-index:251676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" filled="f" stroked="f">
            <v:path arrowok="t"/>
            <v:textbox style="mso-next-textbox:#_x0000_s1065">
              <w:txbxContent>
                <w:p w:rsidR="0037088F" w:rsidRPr="00B30887" w:rsidRDefault="0037088F" w:rsidP="0037088F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 xml:space="preserve">De </w:t>
                  </w:r>
                  <w:r w:rsidR="0063412B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14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/0</w:t>
                  </w:r>
                  <w:r w:rsidR="0063412B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/201</w:t>
                  </w:r>
                  <w:r w:rsidR="0063412B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 xml:space="preserve"> a </w:t>
                  </w:r>
                  <w:r w:rsidR="0063412B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31/12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/201</w:t>
                  </w:r>
                  <w:r w:rsidR="0063412B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5</w:t>
                  </w:r>
                  <w:r w:rsidR="0063412B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  <w:r w:rsidR="0063412B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</w:p>
                <w:p w:rsidR="0037088F" w:rsidRDefault="0063412B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ab/>
                  </w:r>
                </w:p>
                <w:p w:rsidR="0037088F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7088F" w:rsidRPr="00B30887" w:rsidRDefault="0037088F" w:rsidP="0037088F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72" type="#_x0000_t202" style="position:absolute;margin-left:-59.6pt;margin-top:-55pt;width:243pt;height:100.2pt;z-index:251681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" filled="f" stroked="f">
            <v:path arrowok="t"/>
            <v:textbox style="mso-next-textbox:#_x0000_s1072">
              <w:txbxContent>
                <w:p w:rsidR="00E711B9" w:rsidRPr="00B30887" w:rsidRDefault="00E711B9" w:rsidP="00E711B9">
                  <w:pPr>
                    <w:rPr>
                      <w:rFonts w:ascii="Arial" w:hAnsi="Arial"/>
                      <w:color w:val="000000"/>
                      <w:sz w:val="20"/>
                      <w:szCs w:val="20"/>
                    </w:rPr>
                  </w:pPr>
                </w:p>
                <w:p w:rsidR="00E711B9" w:rsidRPr="00BF6244" w:rsidRDefault="004E70BF" w:rsidP="00E711B9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De 26/01/2017</w:t>
                  </w:r>
                  <w:r w:rsidR="00E711B9"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25/09/2017</w:t>
                  </w:r>
                </w:p>
                <w:p w:rsidR="00E711B9" w:rsidRDefault="00E711B9" w:rsidP="00E711B9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México</w:t>
                  </w:r>
                </w:p>
                <w:p w:rsidR="00E711B9" w:rsidRDefault="00E711B9" w:rsidP="00E711B9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E711B9" w:rsidRDefault="00E711B9" w:rsidP="00E711B9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E711B9" w:rsidRPr="00B30887" w:rsidRDefault="00E711B9" w:rsidP="00E711B9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szCs w:val="20"/>
                    </w:rPr>
                    <w:t>,</w:t>
                  </w: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_x0000_s1071" type="#_x0000_t202" style="position:absolute;margin-left:87.65pt;margin-top:-48.65pt;width:405pt;height:110.2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" filled="f" stroked="f">
            <v:path arrowok="t"/>
            <v:textbox style="mso-next-textbox:#_x0000_s1071">
              <w:txbxContent>
                <w:p w:rsidR="004E70BF" w:rsidRPr="004E70BF" w:rsidRDefault="004E70BF" w:rsidP="00E711B9">
                  <w:pPr>
                    <w:rPr>
                      <w:rFonts w:ascii="Arial" w:hAnsi="Arial"/>
                      <w:b/>
                      <w:color w:val="000000"/>
                    </w:rPr>
                  </w:pPr>
                  <w:r w:rsidRPr="004E70BF">
                    <w:rPr>
                      <w:rFonts w:ascii="Arial" w:hAnsi="Arial"/>
                      <w:b/>
                      <w:color w:val="000000"/>
                    </w:rPr>
                    <w:t>PLAZA DE LA TECNOLOGÍA</w:t>
                  </w:r>
                </w:p>
                <w:p w:rsidR="00E711B9" w:rsidRDefault="00E711B9" w:rsidP="00E711B9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  <w:r>
                    <w:rPr>
                      <w:rFonts w:ascii="Arial" w:hAnsi="Arial"/>
                      <w:color w:val="000000"/>
                      <w:u w:val="single"/>
                    </w:rPr>
                    <w:t>Ocupación:       Técnico reparador</w:t>
                  </w:r>
                </w:p>
                <w:p w:rsidR="00E711B9" w:rsidRDefault="00E711B9" w:rsidP="00E711B9">
                  <w:pPr>
                    <w:rPr>
                      <w:rFonts w:ascii="Arial" w:hAnsi="Arial"/>
                      <w:color w:val="000000"/>
                      <w:u w:val="single"/>
                    </w:rPr>
                  </w:pPr>
                </w:p>
                <w:p w:rsidR="00E711B9" w:rsidRPr="00A56039" w:rsidRDefault="00E711B9" w:rsidP="00E711B9">
                  <w:pPr>
                    <w:rPr>
                      <w:rFonts w:ascii="Arial" w:hAnsi="Arial"/>
                      <w:b/>
                      <w:color w:val="00000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Tareas realizada</w:t>
                  </w:r>
                  <w:r w:rsidRPr="00B30887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s: </w:t>
                  </w:r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Reparación de hardware y software de tablets, celulares y equipo de </w:t>
                  </w:r>
                  <w:proofErr w:type="spellStart"/>
                  <w:proofErr w:type="gram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computo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 ;</w:t>
                  </w:r>
                  <w:proofErr w:type="gram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 Diagnostico de problemas físicos, y cambio de piezas en caso de ser necesario, como lo son: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Touch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display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, centro de carga, flexores diversos, memoria RAM, fuente de poder, e</w:t>
                  </w:r>
                  <w:r w:rsidR="004E70BF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tc</w:t>
                  </w:r>
                  <w:r w:rsidR="006D6ACC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A61D3A" w:rsidRDefault="00A61D3A" w:rsidP="00A70072"/>
    <w:p w:rsidR="00A61D3A" w:rsidRDefault="00A61D3A" w:rsidP="00A70072"/>
    <w:p w:rsidR="001361D4" w:rsidRDefault="001361D4" w:rsidP="00A70072"/>
    <w:p w:rsidR="00BC37E2" w:rsidRDefault="00BC37E2" w:rsidP="00A70072"/>
    <w:p w:rsidR="00BC37E2" w:rsidRDefault="00BC37E2" w:rsidP="00A70072"/>
    <w:p w:rsidR="00A61D3A" w:rsidRDefault="00A61D3A" w:rsidP="00A70072"/>
    <w:p w:rsidR="00A61D3A" w:rsidRDefault="00A61D3A" w:rsidP="00A70072"/>
    <w:p w:rsidR="00A61D3A" w:rsidRDefault="00A61D3A" w:rsidP="00A70072"/>
    <w:p w:rsidR="00A61D3A" w:rsidRDefault="00A61D3A" w:rsidP="00A70072"/>
    <w:p w:rsidR="00A61D3A" w:rsidRDefault="00A61D3A" w:rsidP="00A70072"/>
    <w:p w:rsidR="00A61D3A" w:rsidRDefault="00A61D3A" w:rsidP="00A70072"/>
    <w:p w:rsidR="00A61D3A" w:rsidRDefault="00A61D3A" w:rsidP="00A70072"/>
    <w:p w:rsidR="00A61D3A" w:rsidRDefault="00A61D3A" w:rsidP="00A70072"/>
    <w:p w:rsidR="001361D4" w:rsidRPr="00A70072" w:rsidRDefault="001361D4" w:rsidP="00A70072"/>
    <w:sectPr w:rsidR="001361D4" w:rsidRPr="00A70072" w:rsidSect="00F15C60"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DD8" w:rsidRDefault="00E61DD8" w:rsidP="00A70072">
      <w:r>
        <w:separator/>
      </w:r>
    </w:p>
  </w:endnote>
  <w:endnote w:type="continuationSeparator" w:id="0">
    <w:p w:rsidR="00E61DD8" w:rsidRDefault="00E61DD8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FD0" w:rsidRDefault="00072FD0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fldChar w:fldCharType="begin"/>
    </w:r>
    <w:r>
      <w:rPr>
        <w:rFonts w:asciiTheme="majorHAnsi" w:hAnsiTheme="majorHAnsi"/>
      </w:rPr>
      <w:instrText xml:space="preserve"> TIME \@ "dddd, dd' de 'MMMM' de 'yyyy" </w:instrText>
    </w:r>
    <w:r>
      <w:rPr>
        <w:rFonts w:asciiTheme="majorHAnsi" w:hAnsiTheme="majorHAnsi"/>
      </w:rPr>
      <w:fldChar w:fldCharType="separate"/>
    </w:r>
    <w:r w:rsidR="00270975">
      <w:rPr>
        <w:rFonts w:asciiTheme="majorHAnsi" w:hAnsiTheme="majorHAnsi"/>
        <w:noProof/>
      </w:rPr>
      <w:t>martes, 27 de febrero de 2018</w:t>
    </w:r>
    <w:r>
      <w:rPr>
        <w:rFonts w:asciiTheme="majorHAnsi" w:hAnsiTheme="majorHAnsi"/>
      </w:rPr>
      <w:fldChar w:fldCharType="end"/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C5162E">
      <w:fldChar w:fldCharType="begin"/>
    </w:r>
    <w:r w:rsidR="00C5162E">
      <w:instrText xml:space="preserve"> PAGE   \* MERGEFORMAT </w:instrText>
    </w:r>
    <w:r w:rsidR="00C5162E">
      <w:fldChar w:fldCharType="separate"/>
    </w:r>
    <w:r w:rsidR="0028353F" w:rsidRPr="0028353F">
      <w:rPr>
        <w:rFonts w:asciiTheme="majorHAnsi" w:hAnsiTheme="majorHAnsi"/>
        <w:noProof/>
      </w:rPr>
      <w:t>2</w:t>
    </w:r>
    <w:r w:rsidR="00C5162E">
      <w:rPr>
        <w:rFonts w:asciiTheme="majorHAnsi" w:hAnsiTheme="majorHAnsi"/>
        <w:noProof/>
      </w:rPr>
      <w:fldChar w:fldCharType="end"/>
    </w:r>
  </w:p>
  <w:p w:rsidR="00072FD0" w:rsidRDefault="00072F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DD8" w:rsidRDefault="00E61DD8" w:rsidP="00A70072">
      <w:r>
        <w:separator/>
      </w:r>
    </w:p>
  </w:footnote>
  <w:footnote w:type="continuationSeparator" w:id="0">
    <w:p w:rsidR="00E61DD8" w:rsidRDefault="00E61DD8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78D9"/>
    <w:rsid w:val="00045198"/>
    <w:rsid w:val="00053585"/>
    <w:rsid w:val="00057618"/>
    <w:rsid w:val="00070A4A"/>
    <w:rsid w:val="00072FD0"/>
    <w:rsid w:val="000A6FC0"/>
    <w:rsid w:val="001278D9"/>
    <w:rsid w:val="001361D4"/>
    <w:rsid w:val="001D0284"/>
    <w:rsid w:val="001E09C5"/>
    <w:rsid w:val="00206C75"/>
    <w:rsid w:val="00270975"/>
    <w:rsid w:val="0028353F"/>
    <w:rsid w:val="00285B62"/>
    <w:rsid w:val="002C55F6"/>
    <w:rsid w:val="002E132A"/>
    <w:rsid w:val="003309E1"/>
    <w:rsid w:val="0037088F"/>
    <w:rsid w:val="0039054F"/>
    <w:rsid w:val="003C69A4"/>
    <w:rsid w:val="003D68E7"/>
    <w:rsid w:val="003D7355"/>
    <w:rsid w:val="0040685A"/>
    <w:rsid w:val="0044216C"/>
    <w:rsid w:val="00444673"/>
    <w:rsid w:val="00460A14"/>
    <w:rsid w:val="0046333D"/>
    <w:rsid w:val="004835EE"/>
    <w:rsid w:val="004B6791"/>
    <w:rsid w:val="004E70BF"/>
    <w:rsid w:val="004F25B4"/>
    <w:rsid w:val="00531B8D"/>
    <w:rsid w:val="005363F0"/>
    <w:rsid w:val="005B7B02"/>
    <w:rsid w:val="005E7E21"/>
    <w:rsid w:val="0063412B"/>
    <w:rsid w:val="0069393C"/>
    <w:rsid w:val="006A744E"/>
    <w:rsid w:val="006D6ACC"/>
    <w:rsid w:val="007072FD"/>
    <w:rsid w:val="0072488A"/>
    <w:rsid w:val="0076065B"/>
    <w:rsid w:val="007A7616"/>
    <w:rsid w:val="007B3398"/>
    <w:rsid w:val="007B3AE8"/>
    <w:rsid w:val="007E2065"/>
    <w:rsid w:val="008464D3"/>
    <w:rsid w:val="00846935"/>
    <w:rsid w:val="008C0307"/>
    <w:rsid w:val="008F6BCB"/>
    <w:rsid w:val="00952BF0"/>
    <w:rsid w:val="00977A14"/>
    <w:rsid w:val="00A56039"/>
    <w:rsid w:val="00A61D3A"/>
    <w:rsid w:val="00A70072"/>
    <w:rsid w:val="00A81FF3"/>
    <w:rsid w:val="00AD3A5C"/>
    <w:rsid w:val="00AD79D6"/>
    <w:rsid w:val="00AE268C"/>
    <w:rsid w:val="00AF3937"/>
    <w:rsid w:val="00B0023D"/>
    <w:rsid w:val="00B07E9F"/>
    <w:rsid w:val="00B30887"/>
    <w:rsid w:val="00B476C7"/>
    <w:rsid w:val="00B55AD0"/>
    <w:rsid w:val="00B73432"/>
    <w:rsid w:val="00B85351"/>
    <w:rsid w:val="00BC0BA7"/>
    <w:rsid w:val="00BC37E2"/>
    <w:rsid w:val="00BE2B0E"/>
    <w:rsid w:val="00BF0C5D"/>
    <w:rsid w:val="00BF6244"/>
    <w:rsid w:val="00C46004"/>
    <w:rsid w:val="00C5162E"/>
    <w:rsid w:val="00C813FF"/>
    <w:rsid w:val="00C817D4"/>
    <w:rsid w:val="00C930EA"/>
    <w:rsid w:val="00CD7E2F"/>
    <w:rsid w:val="00CF3B4B"/>
    <w:rsid w:val="00D03F02"/>
    <w:rsid w:val="00D16744"/>
    <w:rsid w:val="00D47A10"/>
    <w:rsid w:val="00D57D42"/>
    <w:rsid w:val="00D62C42"/>
    <w:rsid w:val="00D860E1"/>
    <w:rsid w:val="00DA5A07"/>
    <w:rsid w:val="00E21328"/>
    <w:rsid w:val="00E56B26"/>
    <w:rsid w:val="00E61DD8"/>
    <w:rsid w:val="00E711B9"/>
    <w:rsid w:val="00E75AE1"/>
    <w:rsid w:val="00E9545F"/>
    <w:rsid w:val="00F15C60"/>
    <w:rsid w:val="00F26193"/>
    <w:rsid w:val="00F52596"/>
    <w:rsid w:val="00F721A0"/>
    <w:rsid w:val="00F73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1E1533F-F76F-4FCF-9018-105EB362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5B4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K\Desktop\escritorio\Formato13.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B7892C-0887-41E7-9BFC-63AF9ED21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Formato13.1</Template>
  <TotalTime>237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Links>
    <vt:vector size="12" baseType="variant">
      <vt:variant>
        <vt:i4>49</vt:i4>
      </vt:variant>
      <vt:variant>
        <vt:i4>2728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  <vt:variant>
        <vt:i4>49</vt:i4>
      </vt:variant>
      <vt:variant>
        <vt:i4>2732</vt:i4>
      </vt:variant>
      <vt:variant>
        <vt:i4>1026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RyK</dc:creator>
  <cp:lastModifiedBy>Casa</cp:lastModifiedBy>
  <cp:revision>29</cp:revision>
  <dcterms:created xsi:type="dcterms:W3CDTF">2014-04-28T20:41:00Z</dcterms:created>
  <dcterms:modified xsi:type="dcterms:W3CDTF">2018-02-28T01:49:00Z</dcterms:modified>
</cp:coreProperties>
</file>